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5400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749"/>
        <w:gridCol w:w="1119"/>
        <w:gridCol w:w="765"/>
        <w:gridCol w:w="1027"/>
        <w:gridCol w:w="682"/>
        <w:gridCol w:w="1573"/>
        <w:gridCol w:w="3402"/>
        <w:gridCol w:w="1701"/>
        <w:gridCol w:w="1843"/>
        <w:gridCol w:w="1413"/>
        <w:gridCol w:w="1126"/>
      </w:tblGrid>
      <w:tr w:rsidR="000C2BF3" w:rsidRPr="00AE69F0" w14:paraId="7A9C7942" w14:textId="77777777" w:rsidTr="000C2BF3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0C2BF3" w:rsidRPr="0065482B" w:rsidRDefault="000C2BF3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0" w:type="auto"/>
          </w:tcPr>
          <w:p w14:paraId="7DE18396" w14:textId="77777777" w:rsidR="000C2BF3" w:rsidRPr="00AE69F0" w:rsidRDefault="000C2BF3" w:rsidP="00AA29B9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תת-</w:t>
            </w:r>
          </w:p>
          <w:p w14:paraId="4F82028F" w14:textId="77777777" w:rsidR="000C2BF3" w:rsidRPr="00AE69F0" w:rsidRDefault="000C2BF3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573" w:type="dxa"/>
          </w:tcPr>
          <w:p w14:paraId="74462D96" w14:textId="2AB0457D" w:rsidR="000C2BF3" w:rsidRPr="00AE69F0" w:rsidRDefault="000C2BF3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34FC502" w14:textId="18A2C7EF" w:rsidR="000C2BF3" w:rsidRPr="00AE69F0" w:rsidRDefault="000C2BF3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1CB3FAEF" w14:textId="39DA16CA" w:rsidR="000C2BF3" w:rsidRPr="00AE69F0" w:rsidRDefault="000C2BF3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843" w:type="dxa"/>
          </w:tcPr>
          <w:p w14:paraId="5BD0A18E" w14:textId="2A13557D" w:rsidR="000C2BF3" w:rsidRPr="00AE69F0" w:rsidRDefault="000C2BF3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0C2BF3">
              <w:rPr>
                <w:rFonts w:hint="cs"/>
                <w:b/>
                <w:bCs/>
                <w:szCs w:val="20"/>
                <w:rtl/>
              </w:rPr>
              <w:t xml:space="preserve">גבולות </w:t>
            </w:r>
            <w:proofErr w:type="spellStart"/>
            <w:r w:rsidRPr="000C2BF3">
              <w:rPr>
                <w:rFonts w:hint="cs"/>
                <w:b/>
                <w:bCs/>
                <w:szCs w:val="20"/>
                <w:rtl/>
              </w:rPr>
              <w:t>הסטיה</w:t>
            </w:r>
            <w:proofErr w:type="spellEnd"/>
            <w:r w:rsidRPr="000C2BF3">
              <w:rPr>
                <w:rFonts w:hint="cs"/>
                <w:b/>
                <w:bCs/>
                <w:szCs w:val="20"/>
                <w:rtl/>
              </w:rPr>
              <w:t xml:space="preserve"> לקבלת הצעה כשרה מתחת </w:t>
            </w:r>
            <w:proofErr w:type="spellStart"/>
            <w:r w:rsidRPr="000C2BF3">
              <w:rPr>
                <w:rFonts w:hint="cs"/>
                <w:b/>
                <w:bCs/>
                <w:szCs w:val="20"/>
                <w:rtl/>
              </w:rPr>
              <w:t>לאומדן</w:t>
            </w:r>
            <w:proofErr w:type="spellEnd"/>
            <w:r w:rsidRPr="000C2BF3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</w:p>
        </w:tc>
        <w:tc>
          <w:tcPr>
            <w:tcW w:w="1413" w:type="dxa"/>
          </w:tcPr>
          <w:p w14:paraId="3FAE703A" w14:textId="7D58C9FE" w:rsidR="000C2BF3" w:rsidRPr="00AE69F0" w:rsidRDefault="000C2BF3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 w:rsidR="002B3158">
              <w:rPr>
                <w:rFonts w:hint="cs"/>
                <w:b/>
                <w:bCs/>
                <w:szCs w:val="20"/>
                <w:rtl/>
              </w:rPr>
              <w:t>מכרז</w:t>
            </w:r>
            <w:r>
              <w:rPr>
                <w:rFonts w:hint="cs"/>
                <w:b/>
                <w:bCs/>
                <w:szCs w:val="20"/>
                <w:rtl/>
              </w:rPr>
              <w:t xml:space="preserve"> בש"ח</w:t>
            </w:r>
          </w:p>
        </w:tc>
        <w:tc>
          <w:tcPr>
            <w:tcW w:w="1126" w:type="dxa"/>
          </w:tcPr>
          <w:p w14:paraId="22142CE6" w14:textId="77777777" w:rsidR="000C2BF3" w:rsidRPr="00AE69F0" w:rsidRDefault="000C2BF3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0C2BF3" w:rsidRPr="00AE69F0" w:rsidRDefault="000C2BF3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79276C" w:rsidRPr="00AE69F0" w14:paraId="0EEF9ED6" w14:textId="77777777" w:rsidTr="000C2BF3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66574558" w:rsidR="0079276C" w:rsidRPr="0065482B" w:rsidRDefault="0079276C" w:rsidP="0079276C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</w:t>
            </w:r>
            <w:r w:rsidR="00960FC1">
              <w:rPr>
                <w:rFonts w:hint="cs"/>
                <w:szCs w:val="20"/>
                <w:rtl/>
              </w:rPr>
              <w:t>6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="005E6B6C">
              <w:rPr>
                <w:rFonts w:hint="cs"/>
                <w:szCs w:val="20"/>
                <w:rtl/>
              </w:rPr>
              <w:t>2/23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2BE886B4" w:rsidR="0079276C" w:rsidRDefault="0079276C" w:rsidP="0079276C">
            <w:pPr>
              <w:ind w:left="0"/>
              <w:jc w:val="left"/>
              <w:rPr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פינס 3 ירושלים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9A05" w14:textId="77777777" w:rsidR="0079276C" w:rsidRDefault="0079276C" w:rsidP="0079276C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30071</w:t>
            </w:r>
          </w:p>
          <w:p w14:paraId="3AC6004A" w14:textId="19364B78" w:rsidR="0079276C" w:rsidRPr="0079276C" w:rsidRDefault="0079276C" w:rsidP="0079276C">
            <w:pPr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(שומה)</w:t>
            </w:r>
          </w:p>
          <w:p w14:paraId="54B9F1D3" w14:textId="77777777" w:rsidR="0079276C" w:rsidRDefault="0079276C" w:rsidP="0079276C">
            <w:pPr>
              <w:rPr>
                <w:rFonts w:ascii="David" w:hAnsi="David"/>
                <w:szCs w:val="20"/>
                <w:rtl/>
              </w:rPr>
            </w:pPr>
          </w:p>
          <w:p w14:paraId="436DC66A" w14:textId="2E3A102F" w:rsidR="0079276C" w:rsidRPr="0079276C" w:rsidRDefault="0079276C" w:rsidP="0079276C">
            <w:pPr>
              <w:rPr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97EA" w14:textId="7DFA41A6" w:rsidR="0079276C" w:rsidRDefault="0079276C" w:rsidP="0079276C">
            <w:pPr>
              <w:ind w:left="0"/>
              <w:jc w:val="center"/>
              <w:rPr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105, 109, 114 ו-115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04B5787E" w:rsidR="0079276C" w:rsidRDefault="0079276C" w:rsidP="0079276C">
            <w:pPr>
              <w:ind w:left="0"/>
              <w:jc w:val="center"/>
              <w:rPr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יחידה 402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40DC1E90" w:rsidR="0079276C" w:rsidRPr="00B05D5A" w:rsidRDefault="0079276C" w:rsidP="0079276C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</w:t>
            </w:r>
            <w:r>
              <w:rPr>
                <w:rFonts w:ascii="David" w:hAnsi="David" w:hint="cs"/>
                <w:szCs w:val="20"/>
                <w:rtl/>
              </w:rPr>
              <w:t>עד ליום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</w:t>
            </w:r>
            <w:r w:rsidRPr="00D358BF">
              <w:rPr>
                <w:noProof/>
                <w:szCs w:val="20"/>
                <w:rtl/>
              </w:rPr>
              <w:t>30.6.2024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D358BF">
              <w:rPr>
                <w:rFonts w:ascii="David" w:hAnsi="David"/>
                <w:noProof/>
                <w:szCs w:val="20"/>
                <w:rtl/>
              </w:rPr>
              <w:t>חמש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D358BF">
              <w:rPr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>כל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אחת.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5B45" w14:textId="77777777" w:rsidR="0079276C" w:rsidRPr="00532006" w:rsidRDefault="0079276C" w:rsidP="0079276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דירת מגורים בעלת שני חדרים בקומה שלישית מעל קומת קרקע ששטחה כ-47 מ"ר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64F3418D" w14:textId="77777777" w:rsidR="0079276C" w:rsidRPr="00532006" w:rsidRDefault="0079276C" w:rsidP="0079276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6326B61B" w14:textId="77777777" w:rsidR="0079276C" w:rsidRPr="00532006" w:rsidRDefault="0079276C" w:rsidP="0079276C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1AE1B75" w14:textId="219B5CBE" w:rsidR="0079276C" w:rsidRPr="00B05D5A" w:rsidRDefault="0079276C" w:rsidP="0079276C">
            <w:pPr>
              <w:ind w:right="164"/>
              <w:rPr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5F251BA0" w:rsidR="0079276C" w:rsidRPr="00CD505B" w:rsidRDefault="0079276C" w:rsidP="0079276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ללא מחיר מינימום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F927" w14:textId="2DA19F98" w:rsidR="0079276C" w:rsidRDefault="0079276C" w:rsidP="0079276C">
            <w:pPr>
              <w:jc w:val="center"/>
              <w:rPr>
                <w:b/>
                <w:bCs/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15%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2C745539" w:rsidR="0079276C" w:rsidRDefault="0079276C" w:rsidP="0079276C">
            <w:pPr>
              <w:jc w:val="center"/>
              <w:rPr>
                <w:b/>
                <w:bCs/>
                <w:szCs w:val="20"/>
                <w:rtl/>
              </w:rPr>
            </w:pPr>
            <w:r w:rsidRPr="00D358BF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337133BF" w:rsidR="0079276C" w:rsidRDefault="005E6B6C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2.3.2023</w:t>
            </w:r>
            <w:r w:rsidRPr="00166E82">
              <w:rPr>
                <w:rFonts w:ascii="David" w:hAnsi="David"/>
                <w:noProof/>
                <w:szCs w:val="20"/>
                <w:rtl/>
              </w:rPr>
              <w:t xml:space="preserve"> בשעה </w:t>
            </w:r>
            <w:r>
              <w:rPr>
                <w:rFonts w:ascii="David" w:hAnsi="David" w:hint="cs"/>
                <w:noProof/>
                <w:szCs w:val="20"/>
                <w:rtl/>
              </w:rPr>
              <w:t>11</w:t>
            </w:r>
            <w:r w:rsidRPr="00166E82">
              <w:rPr>
                <w:rFonts w:ascii="David" w:hAnsi="David"/>
                <w:noProof/>
                <w:szCs w:val="20"/>
                <w:rtl/>
              </w:rPr>
              <w:t xml:space="preserve">:00 </w:t>
            </w:r>
            <w:r>
              <w:rPr>
                <w:rFonts w:ascii="David" w:hAnsi="David" w:hint="cs"/>
                <w:noProof/>
                <w:szCs w:val="20"/>
                <w:rtl/>
              </w:rPr>
              <w:t>13.3.2023</w:t>
            </w:r>
            <w:r w:rsidRPr="00166E82">
              <w:rPr>
                <w:rFonts w:ascii="David" w:hAnsi="David"/>
                <w:noProof/>
                <w:szCs w:val="20"/>
                <w:rtl/>
              </w:rPr>
              <w:t xml:space="preserve"> בשעה 1</w:t>
            </w:r>
            <w:r>
              <w:rPr>
                <w:rFonts w:ascii="David" w:hAnsi="David" w:hint="cs"/>
                <w:noProof/>
                <w:szCs w:val="20"/>
                <w:rtl/>
              </w:rPr>
              <w:t>1</w:t>
            </w:r>
            <w:r w:rsidRPr="00166E82">
              <w:rPr>
                <w:rFonts w:ascii="David" w:hAnsi="David"/>
                <w:noProof/>
                <w:szCs w:val="20"/>
                <w:rtl/>
              </w:rPr>
              <w:t>:00</w:t>
            </w:r>
          </w:p>
        </w:tc>
      </w:tr>
      <w:tr w:rsidR="008C0A29" w:rsidRPr="00AE69F0" w14:paraId="20357EE4" w14:textId="77777777" w:rsidTr="000C2BF3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F972" w14:textId="105A78FD" w:rsidR="008C0A29" w:rsidRDefault="008C0A29" w:rsidP="008C0A29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</w:t>
            </w:r>
            <w:r w:rsidR="00960FC1">
              <w:rPr>
                <w:rFonts w:hint="cs"/>
                <w:szCs w:val="20"/>
                <w:rtl/>
              </w:rPr>
              <w:t>7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="005E6B6C">
              <w:rPr>
                <w:rFonts w:hint="cs"/>
                <w:szCs w:val="20"/>
                <w:rtl/>
              </w:rPr>
              <w:t>2/23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5BCA" w14:textId="3B96D8DA" w:rsidR="008C0A29" w:rsidRPr="00D358BF" w:rsidRDefault="008C0A29" w:rsidP="008C0A29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שמעוני 11, ירושלים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11E7" w14:textId="250A02F5" w:rsidR="008C0A29" w:rsidRDefault="008C0A29" w:rsidP="008C0A2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30121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88344" w14:textId="0C2029BA" w:rsidR="008C0A29" w:rsidRPr="00D358BF" w:rsidRDefault="008C0A29" w:rsidP="008C0A29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91F6" w14:textId="48ED8B4D" w:rsidR="008C0A29" w:rsidRPr="00D358BF" w:rsidRDefault="008C0A29" w:rsidP="008C0A29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9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3E11" w14:textId="5C05F4CB" w:rsidR="008C0A29" w:rsidRPr="001509CB" w:rsidRDefault="008C0A29" w:rsidP="008C0A2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</w:t>
            </w:r>
            <w:r>
              <w:rPr>
                <w:rFonts w:ascii="David" w:hAnsi="David" w:hint="cs"/>
                <w:szCs w:val="20"/>
                <w:rtl/>
              </w:rPr>
              <w:t>עד ליום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</w:t>
            </w:r>
            <w:r w:rsidRPr="00D358BF">
              <w:rPr>
                <w:noProof/>
                <w:szCs w:val="20"/>
                <w:rtl/>
              </w:rPr>
              <w:t>30.6.2024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D358BF">
              <w:rPr>
                <w:rFonts w:ascii="David" w:hAnsi="David"/>
                <w:noProof/>
                <w:szCs w:val="20"/>
                <w:rtl/>
              </w:rPr>
              <w:t>חמש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D358BF">
              <w:rPr>
                <w:noProof/>
                <w:szCs w:val="20"/>
                <w:rtl/>
              </w:rPr>
              <w:t>שנה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>כל</w:t>
            </w:r>
            <w:r w:rsidRPr="001509CB">
              <w:rPr>
                <w:rFonts w:ascii="David" w:hAnsi="David" w:hint="cs"/>
                <w:szCs w:val="20"/>
                <w:rtl/>
              </w:rPr>
              <w:t xml:space="preserve"> אחת.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F832" w14:textId="77777777" w:rsidR="008C0A29" w:rsidRPr="00532006" w:rsidRDefault="008C0A29" w:rsidP="008C0A29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דירת מגורים בת 3 חדרים, ששטחה הרשום הוא 75 מ"ר ושטחה לפי מדידה גרפית הוא כ-84.5 מ"ר (כולל 3 מרפסות סגורות), הממוקמת בקומה ג' בבית מגורים בן 3 קומות מעל קומת כניסה, ללא מעלית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1A1A77F3" w14:textId="77777777" w:rsidR="008C0A29" w:rsidRPr="00532006" w:rsidRDefault="008C0A29" w:rsidP="008C0A29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04785A68" w14:textId="77777777" w:rsidR="008C0A29" w:rsidRPr="00532006" w:rsidRDefault="008C0A29" w:rsidP="008C0A29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1875F8C1" w14:textId="77777777" w:rsidR="008C0A29" w:rsidRPr="00D358BF" w:rsidRDefault="008C0A29" w:rsidP="008C0A29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D125" w14:textId="1830F2F1" w:rsidR="008C0A29" w:rsidRPr="00D358BF" w:rsidRDefault="008C0A29" w:rsidP="008C0A29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ללא מחיר מינימום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216C" w14:textId="51BB0F79" w:rsidR="008C0A29" w:rsidRPr="00D358BF" w:rsidRDefault="008C0A29" w:rsidP="008C0A29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1</w:t>
            </w:r>
            <w:r w:rsidR="00C411E6">
              <w:rPr>
                <w:rFonts w:ascii="David" w:hAnsi="David" w:hint="cs"/>
                <w:noProof/>
                <w:szCs w:val="20"/>
                <w:rtl/>
              </w:rPr>
              <w:t>0</w:t>
            </w:r>
            <w:r w:rsidRPr="00166E82">
              <w:rPr>
                <w:rFonts w:ascii="David" w:hAnsi="David"/>
                <w:noProof/>
                <w:szCs w:val="20"/>
                <w:rtl/>
              </w:rPr>
              <w:t>%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3A26" w14:textId="6D7FA3D4" w:rsidR="008C0A29" w:rsidRPr="00D358BF" w:rsidRDefault="008C0A29" w:rsidP="008C0A29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66E82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AA3B" w14:textId="5B28798B" w:rsidR="008C0A29" w:rsidRPr="00D358BF" w:rsidRDefault="005E6B6C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2.3.2023</w:t>
            </w:r>
            <w:r w:rsidRPr="00166E82">
              <w:rPr>
                <w:rFonts w:ascii="David" w:hAnsi="David"/>
                <w:noProof/>
                <w:szCs w:val="20"/>
                <w:rtl/>
              </w:rPr>
              <w:t xml:space="preserve"> בשעה </w:t>
            </w:r>
            <w:r>
              <w:rPr>
                <w:rFonts w:ascii="David" w:hAnsi="David" w:hint="cs"/>
                <w:noProof/>
                <w:szCs w:val="20"/>
                <w:rtl/>
              </w:rPr>
              <w:t>10</w:t>
            </w:r>
            <w:r w:rsidRPr="00166E82">
              <w:rPr>
                <w:rFonts w:ascii="David" w:hAnsi="David"/>
                <w:noProof/>
                <w:szCs w:val="20"/>
                <w:rtl/>
              </w:rPr>
              <w:t xml:space="preserve">:00 </w:t>
            </w:r>
            <w:r>
              <w:rPr>
                <w:rFonts w:ascii="David" w:hAnsi="David" w:hint="cs"/>
                <w:noProof/>
                <w:szCs w:val="20"/>
                <w:rtl/>
              </w:rPr>
              <w:t>13.3.2023</w:t>
            </w:r>
            <w:r w:rsidRPr="00166E82">
              <w:rPr>
                <w:rFonts w:ascii="David" w:hAnsi="David"/>
                <w:noProof/>
                <w:szCs w:val="20"/>
                <w:rtl/>
              </w:rPr>
              <w:t xml:space="preserve"> בשעה </w:t>
            </w:r>
            <w:r>
              <w:rPr>
                <w:rFonts w:ascii="David" w:hAnsi="David" w:hint="cs"/>
                <w:noProof/>
                <w:szCs w:val="20"/>
                <w:rtl/>
              </w:rPr>
              <w:t>10</w:t>
            </w:r>
            <w:r w:rsidRPr="00166E82">
              <w:rPr>
                <w:rFonts w:ascii="David" w:hAnsi="David"/>
                <w:noProof/>
                <w:szCs w:val="20"/>
                <w:rtl/>
              </w:rPr>
              <w:t>:00</w:t>
            </w:r>
          </w:p>
        </w:tc>
      </w:tr>
    </w:tbl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Cs w:val="20"/>
          <w:u w:val="single"/>
          <w:rtl/>
        </w:rPr>
      </w:pPr>
    </w:p>
    <w:p w14:paraId="468FAA1F" w14:textId="6688124B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0164EB2B" w14:textId="58670E22" w:rsidR="009930AB" w:rsidRPr="00565D84" w:rsidRDefault="009930AB" w:rsidP="0079276C">
      <w:pPr>
        <w:pStyle w:val="aa"/>
        <w:tabs>
          <w:tab w:val="clear" w:pos="567"/>
          <w:tab w:val="clear" w:pos="1134"/>
          <w:tab w:val="left" w:pos="85"/>
        </w:tabs>
        <w:spacing w:before="60"/>
        <w:ind w:left="205"/>
        <w:rPr>
          <w:b/>
          <w:bCs/>
          <w:szCs w:val="20"/>
        </w:rPr>
      </w:pPr>
    </w:p>
    <w:p w14:paraId="63054AE2" w14:textId="7A1A939F" w:rsidR="009930AB" w:rsidRPr="0079276C" w:rsidRDefault="00756CD3" w:rsidP="0079276C">
      <w:pPr>
        <w:tabs>
          <w:tab w:val="clear" w:pos="567"/>
          <w:tab w:val="clear" w:pos="1134"/>
          <w:tab w:val="left" w:pos="85"/>
        </w:tabs>
        <w:spacing w:before="60"/>
        <w:ind w:left="-198"/>
        <w:rPr>
          <w:b/>
          <w:bCs/>
          <w:szCs w:val="20"/>
        </w:rPr>
      </w:pPr>
      <w:r w:rsidRPr="0079276C">
        <w:rPr>
          <w:rFonts w:hint="cs"/>
          <w:szCs w:val="20"/>
          <w:u w:val="single"/>
          <w:rtl/>
        </w:rPr>
        <w:t>תנאי סף מנהלי</w:t>
      </w:r>
      <w:r w:rsidRPr="0079276C">
        <w:rPr>
          <w:rFonts w:hint="cs"/>
          <w:szCs w:val="20"/>
          <w:rtl/>
        </w:rPr>
        <w:t xml:space="preserve"> </w:t>
      </w:r>
      <w:r w:rsidRPr="0079276C">
        <w:rPr>
          <w:szCs w:val="20"/>
          <w:rtl/>
        </w:rPr>
        <w:t>–</w:t>
      </w:r>
      <w:r w:rsidRPr="0079276C">
        <w:rPr>
          <w:rFonts w:hint="cs"/>
          <w:szCs w:val="20"/>
          <w:rtl/>
        </w:rPr>
        <w:t xml:space="preserve"> </w:t>
      </w:r>
      <w:r w:rsidR="000C2BF3" w:rsidRPr="0079276C">
        <w:rPr>
          <w:szCs w:val="20"/>
          <w:rtl/>
        </w:rPr>
        <w:t xml:space="preserve">המציע עומד בהוראות חוק עסקאות גופים ציבוריים, </w:t>
      </w:r>
      <w:r w:rsidR="000C2BF3" w:rsidRPr="0079276C">
        <w:rPr>
          <w:rFonts w:hint="cs"/>
          <w:szCs w:val="20"/>
          <w:rtl/>
        </w:rPr>
        <w:t>ה</w:t>
      </w:r>
      <w:r w:rsidR="000C2BF3" w:rsidRPr="0079276C">
        <w:rPr>
          <w:szCs w:val="20"/>
          <w:rtl/>
        </w:rPr>
        <w:t>תשל"ו-1976</w:t>
      </w:r>
      <w:r w:rsidR="00D34EF7" w:rsidRPr="0079276C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0F0C881C" w:rsidR="00F76C4A" w:rsidRPr="002300D8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F76C4A">
        <w:rPr>
          <w:rFonts w:ascii="David" w:hAnsi="David"/>
          <w:szCs w:val="20"/>
          <w:rtl/>
        </w:rPr>
        <w:t xml:space="preserve">נוסח מלא ומחייב של המכרז מתפרסם </w:t>
      </w:r>
      <w:r w:rsidRPr="00F76C4A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0C2BF3" w:rsidRPr="00FF2797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 w:rsidR="002300D8" w:rsidRPr="002300D8">
        <w:rPr>
          <w:rStyle w:val="Hyperlink"/>
          <w:rFonts w:ascii="David" w:hAnsi="David" w:hint="cs"/>
          <w:szCs w:val="20"/>
          <w:u w:val="none"/>
          <w:rtl/>
        </w:rPr>
        <w:t xml:space="preserve"> 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והנדסה בע"מ) </w:t>
      </w:r>
      <w:r w:rsidR="00D638E3">
        <w:rPr>
          <w:rFonts w:ascii="David" w:hAnsi="David" w:hint="cs"/>
          <w:kern w:val="28"/>
          <w:szCs w:val="20"/>
          <w:rtl/>
        </w:rPr>
        <w:t>ב</w:t>
      </w:r>
      <w:r w:rsidR="00D638E3" w:rsidRPr="00D638E3">
        <w:rPr>
          <w:rFonts w:ascii="David" w:hAnsi="David"/>
          <w:kern w:val="28"/>
          <w:szCs w:val="20"/>
          <w:rtl/>
        </w:rPr>
        <w:t>קמפוס אמות</w:t>
      </w:r>
      <w:r w:rsidR="00D638E3">
        <w:rPr>
          <w:rFonts w:ascii="David" w:hAnsi="David" w:hint="cs"/>
          <w:kern w:val="28"/>
          <w:szCs w:val="20"/>
          <w:rtl/>
        </w:rPr>
        <w:t xml:space="preserve">, </w:t>
      </w:r>
      <w:r w:rsidR="00D638E3" w:rsidRPr="00D638E3">
        <w:rPr>
          <w:rFonts w:ascii="David" w:hAnsi="David"/>
          <w:kern w:val="28"/>
          <w:szCs w:val="20"/>
          <w:rtl/>
        </w:rPr>
        <w:t>רחוב הרוקמים 2</w:t>
      </w:r>
      <w:r w:rsidR="00D638E3">
        <w:rPr>
          <w:rFonts w:ascii="David" w:hAnsi="David" w:hint="cs"/>
          <w:kern w:val="28"/>
          <w:szCs w:val="20"/>
          <w:rtl/>
        </w:rPr>
        <w:t>,</w:t>
      </w:r>
      <w:r w:rsidR="00D638E3" w:rsidRPr="00D638E3">
        <w:rPr>
          <w:rFonts w:ascii="David" w:hAnsi="David"/>
          <w:kern w:val="28"/>
          <w:szCs w:val="20"/>
          <w:rtl/>
        </w:rPr>
        <w:t xml:space="preserve"> חולון</w:t>
      </w:r>
      <w:r w:rsidR="00D638E3" w:rsidRPr="00D638E3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>(להלן: "</w:t>
      </w:r>
      <w:proofErr w:type="spellStart"/>
      <w:r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proofErr w:type="spellEnd"/>
      <w:r w:rsidRPr="002300D8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בימים א'</w:t>
      </w:r>
      <w:r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Pr="002300D8">
        <w:rPr>
          <w:rFonts w:ascii="David" w:hAnsi="David" w:hint="cs"/>
          <w:kern w:val="28"/>
          <w:szCs w:val="20"/>
          <w:rtl/>
        </w:rPr>
        <w:t>עד</w:t>
      </w:r>
      <w:r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בתיאום טלפוני מראש</w:t>
      </w:r>
      <w:r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Pr="002300D8">
        <w:rPr>
          <w:rFonts w:ascii="David" w:hAnsi="David" w:hint="cs"/>
          <w:kern w:val="28"/>
          <w:szCs w:val="20"/>
          <w:rtl/>
        </w:rPr>
        <w:t>:</w:t>
      </w:r>
      <w:r w:rsidRPr="002300D8">
        <w:rPr>
          <w:rFonts w:ascii="David" w:hAnsi="David"/>
          <w:kern w:val="28"/>
          <w:szCs w:val="20"/>
          <w:rtl/>
        </w:rPr>
        <w:t xml:space="preserve"> 03-53866</w:t>
      </w:r>
      <w:r w:rsidR="00D638E3">
        <w:rPr>
          <w:rFonts w:ascii="David" w:hAnsi="David" w:hint="cs"/>
          <w:kern w:val="28"/>
          <w:szCs w:val="20"/>
          <w:rtl/>
        </w:rPr>
        <w:t>62</w:t>
      </w:r>
      <w:r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77777777" w:rsidR="002300D8" w:rsidRPr="005E6B6C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</w:t>
      </w:r>
      <w:r w:rsidRPr="005E6B6C">
        <w:rPr>
          <w:rFonts w:ascii="David" w:hAnsi="David" w:hint="cs"/>
          <w:szCs w:val="20"/>
          <w:rtl/>
        </w:rPr>
        <w:t>באתר האינטרנט, יום לפני מועד קיומו של הסיור.</w:t>
      </w:r>
    </w:p>
    <w:p w14:paraId="7F4EFE68" w14:textId="121535E2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5E6B6C">
        <w:rPr>
          <w:rFonts w:hint="eastAsia"/>
          <w:szCs w:val="20"/>
          <w:rtl/>
        </w:rPr>
        <w:t>על</w:t>
      </w:r>
      <w:r w:rsidRPr="005E6B6C">
        <w:rPr>
          <w:szCs w:val="20"/>
          <w:rtl/>
        </w:rPr>
        <w:t xml:space="preserve"> </w:t>
      </w:r>
      <w:r w:rsidRPr="005E6B6C">
        <w:rPr>
          <w:rFonts w:hint="eastAsia"/>
          <w:szCs w:val="20"/>
          <w:rtl/>
        </w:rPr>
        <w:t>המציע</w:t>
      </w:r>
      <w:r w:rsidRPr="005E6B6C">
        <w:rPr>
          <w:szCs w:val="20"/>
          <w:rtl/>
        </w:rPr>
        <w:t xml:space="preserve"> </w:t>
      </w:r>
      <w:r w:rsidRPr="005E6B6C">
        <w:rPr>
          <w:rFonts w:hint="eastAsia"/>
          <w:szCs w:val="20"/>
          <w:rtl/>
        </w:rPr>
        <w:t>במכרז</w:t>
      </w:r>
      <w:r w:rsidRPr="005E6B6C">
        <w:rPr>
          <w:szCs w:val="20"/>
          <w:rtl/>
        </w:rPr>
        <w:t xml:space="preserve"> </w:t>
      </w:r>
      <w:r w:rsidRPr="005E6B6C">
        <w:rPr>
          <w:rFonts w:hint="eastAsia"/>
          <w:szCs w:val="20"/>
          <w:rtl/>
        </w:rPr>
        <w:t>לשלשל</w:t>
      </w:r>
      <w:r w:rsidRPr="005E6B6C">
        <w:rPr>
          <w:szCs w:val="20"/>
          <w:rtl/>
        </w:rPr>
        <w:t xml:space="preserve"> </w:t>
      </w:r>
      <w:r w:rsidRPr="005E6B6C">
        <w:rPr>
          <w:rFonts w:hint="eastAsia"/>
          <w:szCs w:val="20"/>
          <w:rtl/>
        </w:rPr>
        <w:t>את</w:t>
      </w:r>
      <w:r w:rsidRPr="005E6B6C">
        <w:rPr>
          <w:szCs w:val="20"/>
          <w:rtl/>
        </w:rPr>
        <w:t xml:space="preserve"> </w:t>
      </w:r>
      <w:r w:rsidRPr="005E6B6C">
        <w:rPr>
          <w:rFonts w:hint="eastAsia"/>
          <w:szCs w:val="20"/>
          <w:rtl/>
        </w:rPr>
        <w:t>הצעתו</w:t>
      </w:r>
      <w:r w:rsidRPr="005E6B6C">
        <w:rPr>
          <w:szCs w:val="20"/>
          <w:rtl/>
        </w:rPr>
        <w:t xml:space="preserve">, </w:t>
      </w:r>
      <w:r w:rsidRPr="005E6B6C">
        <w:rPr>
          <w:rFonts w:hint="eastAsia"/>
          <w:szCs w:val="20"/>
          <w:rtl/>
        </w:rPr>
        <w:t>במעטפה</w:t>
      </w:r>
      <w:r w:rsidRPr="005E6B6C">
        <w:rPr>
          <w:szCs w:val="20"/>
          <w:rtl/>
        </w:rPr>
        <w:t xml:space="preserve"> </w:t>
      </w:r>
      <w:r w:rsidRPr="005E6B6C">
        <w:rPr>
          <w:rFonts w:hint="eastAsia"/>
          <w:szCs w:val="20"/>
          <w:rtl/>
        </w:rPr>
        <w:t>סגורה</w:t>
      </w:r>
      <w:r w:rsidRPr="005E6B6C">
        <w:rPr>
          <w:szCs w:val="20"/>
          <w:rtl/>
        </w:rPr>
        <w:t xml:space="preserve">, </w:t>
      </w:r>
      <w:r w:rsidR="00551F8E" w:rsidRPr="005E6B6C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5E6B6C">
        <w:rPr>
          <w:rFonts w:hint="eastAsia"/>
          <w:szCs w:val="20"/>
          <w:rtl/>
        </w:rPr>
        <w:t>ל</w:t>
      </w:r>
      <w:r w:rsidRPr="005E6B6C">
        <w:rPr>
          <w:szCs w:val="20"/>
          <w:rtl/>
        </w:rPr>
        <w:t>תיבת המכרזים המצויה במשרד האוצר, רח' קפלן 1 ירושלים, קומה 3 - ארכיב החשב הכ</w:t>
      </w:r>
      <w:r w:rsidR="00551F8E" w:rsidRPr="005E6B6C">
        <w:rPr>
          <w:rFonts w:hint="cs"/>
          <w:szCs w:val="20"/>
          <w:rtl/>
        </w:rPr>
        <w:t xml:space="preserve">לי, </w:t>
      </w:r>
      <w:r w:rsidRPr="005E6B6C">
        <w:rPr>
          <w:szCs w:val="20"/>
          <w:rtl/>
        </w:rPr>
        <w:t>בימי עבודה</w:t>
      </w:r>
      <w:r w:rsidR="00A46B1F" w:rsidRPr="005E6B6C">
        <w:rPr>
          <w:rFonts w:hint="cs"/>
          <w:szCs w:val="20"/>
          <w:rtl/>
        </w:rPr>
        <w:t xml:space="preserve"> ובשעות הפעילות</w:t>
      </w:r>
      <w:r w:rsidRPr="005E6B6C">
        <w:rPr>
          <w:rFonts w:hint="cs"/>
          <w:szCs w:val="20"/>
          <w:rtl/>
        </w:rPr>
        <w:t>,</w:t>
      </w:r>
      <w:r w:rsidRPr="005E6B6C">
        <w:rPr>
          <w:szCs w:val="20"/>
          <w:rtl/>
        </w:rPr>
        <w:t xml:space="preserve"> וזאת עד ל</w:t>
      </w:r>
      <w:r w:rsidRPr="005E6B6C">
        <w:rPr>
          <w:rFonts w:hint="eastAsia"/>
          <w:szCs w:val="20"/>
          <w:rtl/>
        </w:rPr>
        <w:t>א</w:t>
      </w:r>
      <w:r w:rsidRPr="005E6B6C">
        <w:rPr>
          <w:szCs w:val="20"/>
          <w:rtl/>
        </w:rPr>
        <w:t xml:space="preserve"> </w:t>
      </w:r>
      <w:r w:rsidRPr="005E6B6C">
        <w:rPr>
          <w:rFonts w:hint="eastAsia"/>
          <w:szCs w:val="20"/>
          <w:rtl/>
        </w:rPr>
        <w:t>יאוחר</w:t>
      </w:r>
      <w:r w:rsidRPr="005E6B6C">
        <w:rPr>
          <w:szCs w:val="20"/>
          <w:rtl/>
        </w:rPr>
        <w:t xml:space="preserve"> </w:t>
      </w:r>
      <w:proofErr w:type="spellStart"/>
      <w:r w:rsidR="005E6B6C" w:rsidRPr="005E6B6C">
        <w:rPr>
          <w:rFonts w:ascii="David" w:hAnsi="David"/>
          <w:b/>
          <w:bCs/>
          <w:kern w:val="28"/>
          <w:szCs w:val="20"/>
          <w:rtl/>
        </w:rPr>
        <w:t>מ</w:t>
      </w:r>
      <w:r w:rsidR="005E6B6C" w:rsidRPr="005E6B6C">
        <w:rPr>
          <w:rFonts w:ascii="David" w:hAnsi="David"/>
          <w:b/>
          <w:bCs/>
          <w:noProof/>
          <w:kern w:val="28"/>
          <w:szCs w:val="20"/>
          <w:rtl/>
        </w:rPr>
        <w:t>‏יום</w:t>
      </w:r>
      <w:proofErr w:type="spellEnd"/>
      <w:r w:rsidR="005E6B6C" w:rsidRPr="005E6B6C">
        <w:rPr>
          <w:rFonts w:ascii="David" w:hAnsi="David"/>
          <w:b/>
          <w:bCs/>
          <w:noProof/>
          <w:kern w:val="28"/>
          <w:szCs w:val="20"/>
          <w:rtl/>
        </w:rPr>
        <w:t xml:space="preserve"> ראשון, </w:t>
      </w:r>
      <w:r w:rsidR="005E6B6C" w:rsidRPr="005E6B6C">
        <w:rPr>
          <w:rFonts w:ascii="David" w:hAnsi="David" w:hint="cs"/>
          <w:b/>
          <w:bCs/>
          <w:noProof/>
          <w:kern w:val="28"/>
          <w:szCs w:val="20"/>
          <w:rtl/>
        </w:rPr>
        <w:t>19 במרץ</w:t>
      </w:r>
      <w:r w:rsidR="005E6B6C" w:rsidRPr="005E6B6C">
        <w:rPr>
          <w:rFonts w:ascii="David" w:hAnsi="David"/>
          <w:b/>
          <w:bCs/>
          <w:noProof/>
          <w:kern w:val="28"/>
          <w:szCs w:val="20"/>
          <w:rtl/>
        </w:rPr>
        <w:t>, 2023</w:t>
      </w:r>
      <w:r w:rsidR="005E6B6C" w:rsidRPr="005E6B6C">
        <w:rPr>
          <w:rFonts w:ascii="David" w:hAnsi="David"/>
          <w:b/>
          <w:bCs/>
          <w:kern w:val="28"/>
          <w:szCs w:val="20"/>
          <w:rtl/>
        </w:rPr>
        <w:t xml:space="preserve">, </w:t>
      </w:r>
      <w:r w:rsidR="005E6B6C" w:rsidRPr="005E6B6C">
        <w:rPr>
          <w:rFonts w:ascii="David" w:hAnsi="David" w:hint="cs"/>
          <w:b/>
          <w:bCs/>
          <w:noProof/>
          <w:szCs w:val="20"/>
          <w:rtl/>
        </w:rPr>
        <w:t>כ"ו באדר</w:t>
      </w:r>
      <w:r w:rsidR="005E6B6C" w:rsidRPr="005E6B6C">
        <w:rPr>
          <w:rFonts w:ascii="David" w:hAnsi="David"/>
          <w:b/>
          <w:bCs/>
          <w:noProof/>
          <w:szCs w:val="20"/>
          <w:rtl/>
        </w:rPr>
        <w:t xml:space="preserve"> </w:t>
      </w:r>
      <w:r w:rsidR="005E6B6C" w:rsidRPr="005E6B6C">
        <w:rPr>
          <w:rFonts w:ascii="David" w:hAnsi="David" w:hint="cs"/>
          <w:b/>
          <w:bCs/>
          <w:noProof/>
          <w:szCs w:val="20"/>
          <w:rtl/>
        </w:rPr>
        <w:t>ה</w:t>
      </w:r>
      <w:r w:rsidR="005E6B6C" w:rsidRPr="005E6B6C">
        <w:rPr>
          <w:rFonts w:ascii="David" w:hAnsi="David"/>
          <w:b/>
          <w:bCs/>
          <w:noProof/>
          <w:szCs w:val="20"/>
          <w:rtl/>
        </w:rPr>
        <w:t>תשפ״ג</w:t>
      </w:r>
      <w:r w:rsidR="005E6B6C" w:rsidRPr="005E6B6C">
        <w:rPr>
          <w:rFonts w:ascii="David" w:hAnsi="David"/>
          <w:b/>
          <w:bCs/>
          <w:kern w:val="28"/>
          <w:szCs w:val="20"/>
          <w:rtl/>
        </w:rPr>
        <w:t>, בשעה 11:00</w:t>
      </w:r>
      <w:r w:rsidR="005E6B6C" w:rsidRPr="005E6B6C">
        <w:rPr>
          <w:rFonts w:ascii="David" w:hAnsi="David" w:hint="cs"/>
          <w:kern w:val="28"/>
          <w:szCs w:val="20"/>
          <w:rtl/>
        </w:rPr>
        <w:t xml:space="preserve"> </w:t>
      </w:r>
      <w:r w:rsidR="00C405F4" w:rsidRPr="005E6B6C">
        <w:rPr>
          <w:rFonts w:ascii="David" w:hAnsi="David" w:hint="cs"/>
          <w:kern w:val="28"/>
          <w:szCs w:val="20"/>
          <w:rtl/>
        </w:rPr>
        <w:t>(להלן</w:t>
      </w:r>
      <w:r w:rsidR="00C405F4">
        <w:rPr>
          <w:rFonts w:ascii="David" w:hAnsi="David" w:hint="cs"/>
          <w:kern w:val="28"/>
          <w:szCs w:val="20"/>
          <w:rtl/>
        </w:rPr>
        <w:t>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7B7E8F2C" w:rsidR="00C405F4" w:rsidRPr="00551F8E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</w:t>
      </w:r>
      <w:r w:rsidRPr="005E6B6C">
        <w:rPr>
          <w:szCs w:val="20"/>
          <w:rtl/>
        </w:rPr>
        <w:t xml:space="preserve">החל </w:t>
      </w:r>
      <w:proofErr w:type="spellStart"/>
      <w:r w:rsidR="005E6B6C" w:rsidRPr="005E6B6C">
        <w:rPr>
          <w:rFonts w:ascii="David" w:hAnsi="David"/>
          <w:kern w:val="28"/>
          <w:szCs w:val="20"/>
          <w:rtl/>
        </w:rPr>
        <w:t>מ</w:t>
      </w:r>
      <w:r w:rsidR="005E6B6C" w:rsidRPr="005E6B6C">
        <w:rPr>
          <w:rFonts w:ascii="David" w:hAnsi="David"/>
          <w:noProof/>
          <w:szCs w:val="20"/>
          <w:rtl/>
        </w:rPr>
        <w:t>‏יום</w:t>
      </w:r>
      <w:proofErr w:type="spellEnd"/>
      <w:r w:rsidR="005E6B6C" w:rsidRPr="005E6B6C">
        <w:rPr>
          <w:rFonts w:ascii="David" w:hAnsi="David"/>
          <w:noProof/>
          <w:szCs w:val="20"/>
          <w:rtl/>
        </w:rPr>
        <w:t xml:space="preserve"> ראשון, </w:t>
      </w:r>
      <w:r w:rsidR="005E6B6C" w:rsidRPr="005E6B6C">
        <w:rPr>
          <w:rFonts w:ascii="David" w:hAnsi="David" w:hint="cs"/>
          <w:noProof/>
          <w:szCs w:val="20"/>
          <w:rtl/>
        </w:rPr>
        <w:t>5 במרץ</w:t>
      </w:r>
      <w:r w:rsidR="005E6B6C" w:rsidRPr="005E6B6C">
        <w:rPr>
          <w:rFonts w:ascii="David" w:hAnsi="David"/>
          <w:noProof/>
          <w:szCs w:val="20"/>
          <w:rtl/>
        </w:rPr>
        <w:t xml:space="preserve">, </w:t>
      </w:r>
      <w:r w:rsidR="005E6B6C" w:rsidRPr="005E6B6C">
        <w:rPr>
          <w:rFonts w:ascii="David" w:hAnsi="David" w:hint="cs"/>
          <w:noProof/>
          <w:szCs w:val="20"/>
          <w:rtl/>
        </w:rPr>
        <w:t>2023</w:t>
      </w:r>
      <w:r w:rsidR="005E6B6C" w:rsidRPr="005E6B6C">
        <w:rPr>
          <w:rFonts w:ascii="David" w:hAnsi="David"/>
          <w:kern w:val="28"/>
          <w:szCs w:val="20"/>
          <w:rtl/>
        </w:rPr>
        <w:t>,</w:t>
      </w:r>
      <w:r w:rsidR="005E6B6C" w:rsidRPr="005E6B6C">
        <w:rPr>
          <w:rFonts w:ascii="David" w:hAnsi="David"/>
          <w:szCs w:val="20"/>
          <w:rtl/>
        </w:rPr>
        <w:t xml:space="preserve"> </w:t>
      </w:r>
      <w:r w:rsidR="005E6B6C" w:rsidRPr="005E6B6C">
        <w:rPr>
          <w:rFonts w:ascii="David" w:hAnsi="David" w:hint="cs"/>
          <w:noProof/>
          <w:szCs w:val="20"/>
          <w:rtl/>
        </w:rPr>
        <w:t>י"ב באדר</w:t>
      </w:r>
      <w:r w:rsidR="005E6B6C" w:rsidRPr="005E6B6C">
        <w:rPr>
          <w:rFonts w:ascii="David" w:hAnsi="David"/>
          <w:noProof/>
          <w:szCs w:val="20"/>
          <w:rtl/>
        </w:rPr>
        <w:t xml:space="preserve"> </w:t>
      </w:r>
      <w:r w:rsidR="005E6B6C" w:rsidRPr="005E6B6C">
        <w:rPr>
          <w:rFonts w:ascii="David" w:hAnsi="David" w:hint="cs"/>
          <w:noProof/>
          <w:szCs w:val="20"/>
          <w:rtl/>
        </w:rPr>
        <w:t>ה</w:t>
      </w:r>
      <w:r w:rsidR="005E6B6C" w:rsidRPr="005E6B6C">
        <w:rPr>
          <w:rFonts w:ascii="David" w:hAnsi="David"/>
          <w:noProof/>
          <w:szCs w:val="20"/>
          <w:rtl/>
        </w:rPr>
        <w:t>תשפ״ג</w:t>
      </w:r>
      <w:r w:rsidR="005E6B6C" w:rsidRPr="005E6B6C">
        <w:rPr>
          <w:rFonts w:hint="cs"/>
          <w:szCs w:val="20"/>
          <w:rtl/>
        </w:rPr>
        <w:t xml:space="preserve"> ב</w:t>
      </w:r>
      <w:r w:rsidRPr="005E6B6C">
        <w:rPr>
          <w:rFonts w:hint="eastAsia"/>
          <w:szCs w:val="20"/>
          <w:rtl/>
        </w:rPr>
        <w:t>שעה</w:t>
      </w:r>
      <w:r w:rsidRPr="00684886">
        <w:rPr>
          <w:szCs w:val="20"/>
          <w:rtl/>
        </w:rPr>
        <w:t xml:space="preserve"> 12:00</w:t>
      </w:r>
      <w:bookmarkEnd w:id="0"/>
      <w:r w:rsidRPr="00684886">
        <w:rPr>
          <w:szCs w:val="20"/>
          <w:rtl/>
        </w:rPr>
        <w:t>.</w:t>
      </w:r>
    </w:p>
    <w:p w14:paraId="0EF0B68E" w14:textId="7A9CD573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</w:t>
      </w:r>
      <w:proofErr w:type="spellStart"/>
      <w:r w:rsidRPr="00C405F4">
        <w:rPr>
          <w:szCs w:val="20"/>
          <w:rtl/>
        </w:rPr>
        <w:t>המינהלת</w:t>
      </w:r>
      <w:proofErr w:type="spellEnd"/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D638E3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2770D0D0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hyperlink r:id="rId9" w:history="1">
        <w:r w:rsidR="000472A8" w:rsidRPr="00C405F4">
          <w:rPr>
            <w:rStyle w:val="Hyperlink"/>
            <w:szCs w:val="20"/>
          </w:rPr>
          <w:t>office@tseigerlaw.co.il</w:t>
        </w:r>
      </w:hyperlink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 </w:t>
      </w:r>
      <w:r w:rsidR="00514B97">
        <w:rPr>
          <w:rFonts w:hint="cs"/>
          <w:szCs w:val="20"/>
          <w:rtl/>
        </w:rPr>
        <w:t xml:space="preserve">יום </w:t>
      </w:r>
      <w:r w:rsidR="00B6157D">
        <w:rPr>
          <w:rFonts w:ascii="David" w:hAnsi="David" w:hint="cs"/>
          <w:kern w:val="28"/>
          <w:szCs w:val="20"/>
          <w:rtl/>
        </w:rPr>
        <w:t xml:space="preserve">חמישי, 9.3.2023, ט"ז באדר </w:t>
      </w:r>
      <w:proofErr w:type="spellStart"/>
      <w:r w:rsidR="00B6157D">
        <w:rPr>
          <w:rFonts w:ascii="David" w:hAnsi="David" w:hint="cs"/>
          <w:kern w:val="28"/>
          <w:szCs w:val="20"/>
          <w:rtl/>
        </w:rPr>
        <w:t>התשפ"ג</w:t>
      </w:r>
      <w:proofErr w:type="spellEnd"/>
      <w:r w:rsidR="00B6157D">
        <w:rPr>
          <w:rFonts w:ascii="David" w:hAnsi="David" w:hint="cs"/>
          <w:kern w:val="28"/>
          <w:szCs w:val="20"/>
          <w:rtl/>
        </w:rPr>
        <w:t>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E9179" w14:textId="77777777" w:rsidR="005C356A" w:rsidRDefault="005C356A">
      <w:r>
        <w:separator/>
      </w:r>
    </w:p>
  </w:endnote>
  <w:endnote w:type="continuationSeparator" w:id="0">
    <w:p w14:paraId="37EF54F7" w14:textId="77777777" w:rsidR="005C356A" w:rsidRDefault="005C356A">
      <w:r>
        <w:continuationSeparator/>
      </w:r>
    </w:p>
  </w:endnote>
  <w:endnote w:type="continuationNotice" w:id="1">
    <w:p w14:paraId="28C4A931" w14:textId="77777777" w:rsidR="005C356A" w:rsidRDefault="005C35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71A8F" w14:textId="77777777" w:rsidR="005C356A" w:rsidRDefault="005C356A">
      <w:r>
        <w:separator/>
      </w:r>
    </w:p>
  </w:footnote>
  <w:footnote w:type="continuationSeparator" w:id="0">
    <w:p w14:paraId="007197C1" w14:textId="77777777" w:rsidR="005C356A" w:rsidRDefault="005C356A">
      <w:r>
        <w:continuationSeparator/>
      </w:r>
    </w:p>
  </w:footnote>
  <w:footnote w:type="continuationNotice" w:id="1">
    <w:p w14:paraId="063BDC63" w14:textId="77777777" w:rsidR="005C356A" w:rsidRDefault="005C35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3705" w14:textId="31E6A1EC" w:rsidR="006007E7" w:rsidRDefault="008E56B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1355813977">
    <w:abstractNumId w:val="0"/>
  </w:num>
  <w:num w:numId="2" w16cid:durableId="2137478371">
    <w:abstractNumId w:val="23"/>
  </w:num>
  <w:num w:numId="3" w16cid:durableId="635843225">
    <w:abstractNumId w:val="17"/>
  </w:num>
  <w:num w:numId="4" w16cid:durableId="1311059817">
    <w:abstractNumId w:val="5"/>
  </w:num>
  <w:num w:numId="5" w16cid:durableId="231014713">
    <w:abstractNumId w:val="15"/>
  </w:num>
  <w:num w:numId="6" w16cid:durableId="488642888">
    <w:abstractNumId w:val="8"/>
  </w:num>
  <w:num w:numId="7" w16cid:durableId="590358316">
    <w:abstractNumId w:val="12"/>
  </w:num>
  <w:num w:numId="8" w16cid:durableId="1209344607">
    <w:abstractNumId w:val="10"/>
  </w:num>
  <w:num w:numId="9" w16cid:durableId="53548332">
    <w:abstractNumId w:val="13"/>
  </w:num>
  <w:num w:numId="10" w16cid:durableId="437217331">
    <w:abstractNumId w:val="18"/>
  </w:num>
  <w:num w:numId="11" w16cid:durableId="815537317">
    <w:abstractNumId w:val="11"/>
  </w:num>
  <w:num w:numId="12" w16cid:durableId="988944499">
    <w:abstractNumId w:val="7"/>
  </w:num>
  <w:num w:numId="13" w16cid:durableId="1408185471">
    <w:abstractNumId w:val="27"/>
  </w:num>
  <w:num w:numId="14" w16cid:durableId="280377444">
    <w:abstractNumId w:val="24"/>
  </w:num>
  <w:num w:numId="15" w16cid:durableId="567616256">
    <w:abstractNumId w:val="9"/>
  </w:num>
  <w:num w:numId="16" w16cid:durableId="224728024">
    <w:abstractNumId w:val="16"/>
  </w:num>
  <w:num w:numId="17" w16cid:durableId="884952100">
    <w:abstractNumId w:val="20"/>
  </w:num>
  <w:num w:numId="18" w16cid:durableId="1439368753">
    <w:abstractNumId w:val="26"/>
  </w:num>
  <w:num w:numId="19" w16cid:durableId="1137188696">
    <w:abstractNumId w:val="4"/>
  </w:num>
  <w:num w:numId="20" w16cid:durableId="1583876031">
    <w:abstractNumId w:val="2"/>
  </w:num>
  <w:num w:numId="21" w16cid:durableId="1978535255">
    <w:abstractNumId w:val="25"/>
  </w:num>
  <w:num w:numId="22" w16cid:durableId="371654754">
    <w:abstractNumId w:val="19"/>
  </w:num>
  <w:num w:numId="23" w16cid:durableId="285701713">
    <w:abstractNumId w:val="6"/>
  </w:num>
  <w:num w:numId="24" w16cid:durableId="120736217">
    <w:abstractNumId w:val="1"/>
  </w:num>
  <w:num w:numId="25" w16cid:durableId="609430926">
    <w:abstractNumId w:val="14"/>
  </w:num>
  <w:num w:numId="26" w16cid:durableId="2037997005">
    <w:abstractNumId w:val="21"/>
  </w:num>
  <w:num w:numId="27" w16cid:durableId="38823646">
    <w:abstractNumId w:val="22"/>
  </w:num>
  <w:num w:numId="28" w16cid:durableId="1449465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1E9B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414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356A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B6C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276C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0A29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0FC1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2D2F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157D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3DA3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11E6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6058"/>
    <w:rsid w:val="00D5781C"/>
    <w:rsid w:val="00D60FF7"/>
    <w:rsid w:val="00D61A67"/>
    <w:rsid w:val="00D61CC6"/>
    <w:rsid w:val="00D61F26"/>
    <w:rsid w:val="00D63549"/>
    <w:rsid w:val="00D638E3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0</TotalTime>
  <Pages>1</Pages>
  <Words>464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2</cp:revision>
  <cp:lastPrinted>2019-02-07T12:39:00Z</cp:lastPrinted>
  <dcterms:created xsi:type="dcterms:W3CDTF">2023-02-20T13:09:00Z</dcterms:created>
  <dcterms:modified xsi:type="dcterms:W3CDTF">2023-02-20T13:09:00Z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SIVAN-NEW</vt:lpwstr>
  </property>
  <property fmtid="{D5CDD505-2E9C-101B-9397-08002B2CF9AE}" pid="5" name="DocCounter">
    <vt:lpwstr>363005</vt:lpwstr>
  </property>
</Properties>
</file>